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058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2250" w:h="15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2023-05-15T15:15:28Z</dcterms:created>
  <dcterms:modified xsi:type="dcterms:W3CDTF">2023-05-15T15:15:28Z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